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AB3EA" w14:textId="0F271199" w:rsidR="006B4E7A" w:rsidRPr="006B4E7A" w:rsidRDefault="00C13B12" w:rsidP="006B4E7A">
      <w:pPr>
        <w:jc w:val="center"/>
        <w:rPr>
          <w:b/>
          <w:bCs/>
          <w:sz w:val="32"/>
          <w:szCs w:val="32"/>
        </w:rPr>
      </w:pPr>
      <w:r w:rsidRPr="00C13B12">
        <w:rPr>
          <w:b/>
          <w:bCs/>
          <w:sz w:val="32"/>
          <w:szCs w:val="32"/>
        </w:rPr>
        <w:t>WAIVER AFFIDAVIT</w:t>
      </w:r>
    </w:p>
    <w:p w14:paraId="2D5F82BA" w14:textId="02B52D13" w:rsidR="00533D5F" w:rsidRDefault="00533D5F" w:rsidP="00C13B12">
      <w:pPr>
        <w:rPr>
          <w:sz w:val="24"/>
          <w:szCs w:val="24"/>
        </w:rPr>
      </w:pPr>
      <w:r>
        <w:rPr>
          <w:sz w:val="24"/>
          <w:szCs w:val="24"/>
        </w:rPr>
        <w:t xml:space="preserve">I, </w:t>
      </w:r>
      <w:r w:rsidRPr="000F28B3">
        <w:rPr>
          <w:sz w:val="24"/>
          <w:szCs w:val="24"/>
          <w:u w:val="single"/>
        </w:rPr>
        <w:t>(NAME)</w:t>
      </w:r>
      <w:r>
        <w:rPr>
          <w:sz w:val="24"/>
          <w:szCs w:val="24"/>
        </w:rPr>
        <w:t>, do depose and state as follows:</w:t>
      </w:r>
    </w:p>
    <w:p w14:paraId="663F2B57" w14:textId="51A0413A" w:rsidR="00883D35" w:rsidRPr="00883D35" w:rsidRDefault="00883D35" w:rsidP="00883D35">
      <w:pPr>
        <w:rPr>
          <w:sz w:val="24"/>
          <w:szCs w:val="24"/>
        </w:rPr>
      </w:pPr>
      <w:r w:rsidRPr="00883D35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883D35">
        <w:rPr>
          <w:sz w:val="24"/>
          <w:szCs w:val="24"/>
        </w:rPr>
        <w:t xml:space="preserve">I am the </w:t>
      </w:r>
      <w:r w:rsidRPr="000F28B3">
        <w:rPr>
          <w:sz w:val="24"/>
          <w:szCs w:val="24"/>
          <w:u w:val="single"/>
        </w:rPr>
        <w:t>(</w:t>
      </w:r>
      <w:r w:rsidR="00855C50" w:rsidRPr="000F28B3">
        <w:rPr>
          <w:sz w:val="24"/>
          <w:szCs w:val="24"/>
          <w:u w:val="single"/>
        </w:rPr>
        <w:t>POSITION</w:t>
      </w:r>
      <w:r w:rsidRPr="000F28B3">
        <w:rPr>
          <w:sz w:val="24"/>
          <w:szCs w:val="24"/>
          <w:u w:val="single"/>
        </w:rPr>
        <w:t>)</w:t>
      </w:r>
      <w:r w:rsidRPr="00883D35">
        <w:rPr>
          <w:sz w:val="24"/>
          <w:szCs w:val="24"/>
        </w:rPr>
        <w:t xml:space="preserve"> for </w:t>
      </w:r>
      <w:r w:rsidRPr="000F28B3">
        <w:rPr>
          <w:sz w:val="24"/>
          <w:szCs w:val="24"/>
          <w:u w:val="single"/>
        </w:rPr>
        <w:t>(SAU/CDS/</w:t>
      </w:r>
      <w:r w:rsidR="00855C50" w:rsidRPr="000F28B3">
        <w:rPr>
          <w:sz w:val="24"/>
          <w:szCs w:val="24"/>
          <w:u w:val="single"/>
        </w:rPr>
        <w:t>PRIVATE SCHOOL</w:t>
      </w:r>
      <w:r w:rsidR="00614C75">
        <w:rPr>
          <w:sz w:val="24"/>
          <w:szCs w:val="24"/>
          <w:u w:val="single"/>
        </w:rPr>
        <w:t xml:space="preserve"> &amp; MAILING ADDRESS</w:t>
      </w:r>
      <w:r w:rsidRPr="000F28B3">
        <w:rPr>
          <w:sz w:val="24"/>
          <w:szCs w:val="24"/>
          <w:u w:val="single"/>
        </w:rPr>
        <w:t>)</w:t>
      </w:r>
    </w:p>
    <w:p w14:paraId="206E8EE3" w14:textId="464D7293" w:rsidR="00883D35" w:rsidRPr="0083200D" w:rsidRDefault="00883D35" w:rsidP="00883D35">
      <w:pPr>
        <w:rPr>
          <w:sz w:val="24"/>
          <w:szCs w:val="24"/>
          <w:u w:val="single"/>
        </w:rPr>
      </w:pPr>
      <w:r w:rsidRPr="00883D3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0F28B3">
        <w:rPr>
          <w:sz w:val="24"/>
          <w:szCs w:val="24"/>
          <w:u w:val="single"/>
        </w:rPr>
        <w:t>(</w:t>
      </w:r>
      <w:r w:rsidR="00855C50" w:rsidRPr="000F28B3">
        <w:rPr>
          <w:sz w:val="24"/>
          <w:szCs w:val="24"/>
          <w:u w:val="single"/>
        </w:rPr>
        <w:t>FULL NAME OF CANDIDATE</w:t>
      </w:r>
      <w:r w:rsidR="009A6BC9" w:rsidRPr="000F28B3">
        <w:rPr>
          <w:sz w:val="24"/>
          <w:szCs w:val="24"/>
          <w:u w:val="single"/>
        </w:rPr>
        <w:t xml:space="preserve"> and BIRTHDATE</w:t>
      </w:r>
      <w:r w:rsidRPr="000F28B3">
        <w:rPr>
          <w:sz w:val="24"/>
          <w:szCs w:val="24"/>
          <w:u w:val="single"/>
        </w:rPr>
        <w:t>)</w:t>
      </w:r>
      <w:r w:rsidRPr="00883D35">
        <w:rPr>
          <w:sz w:val="24"/>
          <w:szCs w:val="24"/>
        </w:rPr>
        <w:t xml:space="preserve"> is being nominated for a </w:t>
      </w:r>
      <w:r w:rsidR="00855C50">
        <w:rPr>
          <w:sz w:val="24"/>
          <w:szCs w:val="24"/>
        </w:rPr>
        <w:t xml:space="preserve">position as </w:t>
      </w:r>
      <w:r w:rsidRPr="0083200D">
        <w:rPr>
          <w:sz w:val="24"/>
          <w:szCs w:val="24"/>
          <w:u w:val="single"/>
        </w:rPr>
        <w:t>(</w:t>
      </w:r>
      <w:r w:rsidR="009A6BC9" w:rsidRPr="0083200D">
        <w:rPr>
          <w:sz w:val="24"/>
          <w:szCs w:val="24"/>
          <w:u w:val="single"/>
        </w:rPr>
        <w:t>CODE – ENDORSEMENT – GRADE LEVEL</w:t>
      </w:r>
      <w:r w:rsidRPr="0083200D">
        <w:rPr>
          <w:sz w:val="24"/>
          <w:szCs w:val="24"/>
          <w:u w:val="single"/>
        </w:rPr>
        <w:t>)</w:t>
      </w:r>
      <w:r w:rsidR="0083200D" w:rsidRPr="0083200D">
        <w:rPr>
          <w:sz w:val="24"/>
          <w:szCs w:val="24"/>
        </w:rPr>
        <w:t>.</w:t>
      </w:r>
    </w:p>
    <w:p w14:paraId="6100CBFE" w14:textId="77777777" w:rsidR="009A6BC9" w:rsidRDefault="00883D35" w:rsidP="00CD396E">
      <w:pPr>
        <w:spacing w:after="0"/>
        <w:rPr>
          <w:sz w:val="24"/>
          <w:szCs w:val="24"/>
        </w:rPr>
      </w:pPr>
      <w:r w:rsidRPr="00883D35">
        <w:rPr>
          <w:sz w:val="24"/>
          <w:szCs w:val="24"/>
        </w:rPr>
        <w:t>3.</w:t>
      </w:r>
      <w:r w:rsidR="00855C50">
        <w:rPr>
          <w:sz w:val="24"/>
          <w:szCs w:val="24"/>
        </w:rPr>
        <w:t xml:space="preserve"> </w:t>
      </w:r>
      <w:r w:rsidRPr="0083200D">
        <w:rPr>
          <w:sz w:val="24"/>
          <w:szCs w:val="24"/>
          <w:u w:val="single"/>
        </w:rPr>
        <w:t>(</w:t>
      </w:r>
      <w:r w:rsidR="009A6BC9" w:rsidRPr="0083200D">
        <w:rPr>
          <w:sz w:val="24"/>
          <w:szCs w:val="24"/>
          <w:u w:val="single"/>
        </w:rPr>
        <w:t>NAME OF CANDIDATE</w:t>
      </w:r>
      <w:r w:rsidRPr="0083200D">
        <w:rPr>
          <w:sz w:val="24"/>
          <w:szCs w:val="24"/>
          <w:u w:val="single"/>
        </w:rPr>
        <w:t>)</w:t>
      </w:r>
      <w:r w:rsidRPr="00883D35">
        <w:rPr>
          <w:sz w:val="24"/>
          <w:szCs w:val="24"/>
        </w:rPr>
        <w:t xml:space="preserve"> lacks the necessary certification/authorization for the position.</w:t>
      </w:r>
    </w:p>
    <w:p w14:paraId="5757779C" w14:textId="77777777" w:rsidR="007D41F1" w:rsidRDefault="00883D35" w:rsidP="00CD396E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9A6BC9">
        <w:rPr>
          <w:sz w:val="24"/>
          <w:szCs w:val="24"/>
        </w:rPr>
        <w:t>The position is essential to implementation of Maine’s system of learning results for the following reasons:</w:t>
      </w:r>
    </w:p>
    <w:p w14:paraId="6CF39C1A" w14:textId="3451C6BA" w:rsidR="00B44985" w:rsidRDefault="00CD396E" w:rsidP="00CD396E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C38D666" w14:textId="79C1067B" w:rsidR="006F042D" w:rsidRPr="0083200D" w:rsidRDefault="006F042D" w:rsidP="00CD396E">
      <w:pPr>
        <w:spacing w:after="0"/>
        <w:ind w:left="3600" w:firstLine="720"/>
        <w:rPr>
          <w:b/>
          <w:bCs/>
          <w:sz w:val="24"/>
          <w:szCs w:val="24"/>
        </w:rPr>
      </w:pPr>
      <w:r w:rsidRPr="0083200D">
        <w:rPr>
          <w:b/>
          <w:bCs/>
          <w:sz w:val="24"/>
          <w:szCs w:val="24"/>
        </w:rPr>
        <w:t>OR</w:t>
      </w:r>
    </w:p>
    <w:p w14:paraId="5E89431D" w14:textId="77777777" w:rsidR="007D41F1" w:rsidRDefault="00883D35" w:rsidP="00CD396E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7D41F1">
        <w:rPr>
          <w:sz w:val="24"/>
          <w:szCs w:val="24"/>
        </w:rPr>
        <w:t>The inability of (School administrative unit/CDS site/ Private school) to obtain a properly certified individual for the position was unforeseeable because:</w:t>
      </w:r>
    </w:p>
    <w:p w14:paraId="736D6217" w14:textId="20B701E2" w:rsidR="00B44985" w:rsidRDefault="00CD396E" w:rsidP="00CD396E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17510EC3" w14:textId="33E3C279" w:rsidR="00B44985" w:rsidRPr="0083200D" w:rsidRDefault="006F042D" w:rsidP="00CD396E">
      <w:pPr>
        <w:spacing w:after="0"/>
        <w:ind w:left="4320"/>
        <w:rPr>
          <w:b/>
          <w:bCs/>
          <w:sz w:val="24"/>
          <w:szCs w:val="24"/>
        </w:rPr>
      </w:pPr>
      <w:r w:rsidRPr="0083200D">
        <w:rPr>
          <w:b/>
          <w:bCs/>
          <w:sz w:val="24"/>
          <w:szCs w:val="24"/>
        </w:rPr>
        <w:t>OR</w:t>
      </w:r>
    </w:p>
    <w:p w14:paraId="79831CF1" w14:textId="780EA2D7" w:rsidR="00883D35" w:rsidRDefault="00B44985" w:rsidP="00CD396E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883D35">
        <w:rPr>
          <w:sz w:val="24"/>
          <w:szCs w:val="24"/>
        </w:rPr>
        <w:t>(SAU/CDS/</w:t>
      </w:r>
      <w:r>
        <w:rPr>
          <w:sz w:val="24"/>
          <w:szCs w:val="24"/>
        </w:rPr>
        <w:t>PRIVATE SCHOOL</w:t>
      </w:r>
      <w:r w:rsidRPr="00883D35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883D35" w:rsidRPr="007D41F1">
        <w:rPr>
          <w:sz w:val="24"/>
          <w:szCs w:val="24"/>
        </w:rPr>
        <w:t>requires a waiver to be in compliance with the following state or federal laws</w:t>
      </w:r>
      <w:r w:rsidR="005A589B">
        <w:rPr>
          <w:sz w:val="24"/>
          <w:szCs w:val="24"/>
        </w:rPr>
        <w:t xml:space="preserve"> - </w:t>
      </w:r>
      <w:r w:rsidR="00883D35" w:rsidRPr="005A589B">
        <w:rPr>
          <w:sz w:val="24"/>
          <w:szCs w:val="24"/>
        </w:rPr>
        <w:t>describe violation or attach finding of noncompliance</w:t>
      </w:r>
      <w:r w:rsidR="005A589B">
        <w:rPr>
          <w:sz w:val="24"/>
          <w:szCs w:val="24"/>
        </w:rPr>
        <w:t>:</w:t>
      </w:r>
    </w:p>
    <w:p w14:paraId="7C0C3A59" w14:textId="18809627" w:rsidR="00CD396E" w:rsidRPr="00CD396E" w:rsidRDefault="00CD396E" w:rsidP="00CD396E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46F8AA7" w14:textId="77777777" w:rsidR="00CD396E" w:rsidRDefault="00CD396E" w:rsidP="00CD396E">
      <w:pPr>
        <w:rPr>
          <w:sz w:val="24"/>
          <w:szCs w:val="24"/>
        </w:rPr>
      </w:pPr>
    </w:p>
    <w:p w14:paraId="6BF5F013" w14:textId="0CF3EA48" w:rsidR="00883D35" w:rsidRPr="00883D35" w:rsidRDefault="00883D35" w:rsidP="00CD396E">
      <w:pPr>
        <w:rPr>
          <w:sz w:val="24"/>
          <w:szCs w:val="24"/>
        </w:rPr>
      </w:pPr>
      <w:r w:rsidRPr="00883D35">
        <w:rPr>
          <w:sz w:val="24"/>
          <w:szCs w:val="24"/>
        </w:rPr>
        <w:t>I declare under penalty of perjury that the above statements are true and correct.</w:t>
      </w:r>
    </w:p>
    <w:p w14:paraId="4B605CCD" w14:textId="77777777" w:rsidR="00CD396E" w:rsidRDefault="00CD396E" w:rsidP="001C38CD">
      <w:pPr>
        <w:jc w:val="center"/>
        <w:rPr>
          <w:sz w:val="24"/>
          <w:szCs w:val="24"/>
        </w:rPr>
      </w:pPr>
    </w:p>
    <w:p w14:paraId="1A0C499C" w14:textId="682AC1F9" w:rsidR="00883D35" w:rsidRDefault="00883D35" w:rsidP="001C38CD">
      <w:pPr>
        <w:jc w:val="center"/>
        <w:rPr>
          <w:sz w:val="24"/>
          <w:szCs w:val="24"/>
        </w:rPr>
      </w:pPr>
      <w:r w:rsidRPr="00883D35">
        <w:rPr>
          <w:sz w:val="24"/>
          <w:szCs w:val="24"/>
        </w:rPr>
        <w:t>Title:</w:t>
      </w:r>
      <w:r w:rsidR="00C16D86">
        <w:rPr>
          <w:sz w:val="24"/>
          <w:szCs w:val="24"/>
        </w:rPr>
        <w:t>_________________________</w:t>
      </w:r>
      <w:r w:rsidR="001C38CD">
        <w:rPr>
          <w:sz w:val="24"/>
          <w:szCs w:val="24"/>
        </w:rPr>
        <w:t xml:space="preserve">____     </w:t>
      </w:r>
      <w:r w:rsidR="00C16D86">
        <w:rPr>
          <w:sz w:val="24"/>
          <w:szCs w:val="24"/>
        </w:rPr>
        <w:t>Signature:_______________________</w:t>
      </w:r>
      <w:r w:rsidR="001C38CD">
        <w:rPr>
          <w:sz w:val="24"/>
          <w:szCs w:val="24"/>
        </w:rPr>
        <w:t>_______</w:t>
      </w:r>
    </w:p>
    <w:p w14:paraId="1FC36E49" w14:textId="131C3840" w:rsidR="001C38CD" w:rsidRDefault="001C38CD" w:rsidP="001C38CD">
      <w:pPr>
        <w:jc w:val="center"/>
        <w:rPr>
          <w:sz w:val="24"/>
          <w:szCs w:val="24"/>
        </w:rPr>
      </w:pPr>
      <w:r>
        <w:rPr>
          <w:sz w:val="24"/>
          <w:szCs w:val="24"/>
        </w:rPr>
        <w:t>Date: _________________  Email Address:_______________________________________</w:t>
      </w:r>
    </w:p>
    <w:p w14:paraId="0FC73436" w14:textId="77777777" w:rsidR="00CD396E" w:rsidRDefault="00CD396E" w:rsidP="00C13B12">
      <w:pPr>
        <w:rPr>
          <w:sz w:val="20"/>
          <w:szCs w:val="20"/>
        </w:rPr>
      </w:pPr>
    </w:p>
    <w:p w14:paraId="1DF75489" w14:textId="40374071" w:rsidR="00533D5F" w:rsidRPr="00CD396E" w:rsidRDefault="008D051F" w:rsidP="00C13B12">
      <w:pPr>
        <w:rPr>
          <w:sz w:val="20"/>
          <w:szCs w:val="20"/>
        </w:rPr>
      </w:pPr>
      <w:r w:rsidRPr="00D62CAD">
        <w:rPr>
          <w:sz w:val="20"/>
          <w:szCs w:val="20"/>
        </w:rPr>
        <w:t xml:space="preserve">Email completed form to </w:t>
      </w:r>
      <w:hyperlink r:id="rId11" w:history="1">
        <w:r w:rsidR="00DF07DF" w:rsidRPr="00D62CAD">
          <w:rPr>
            <w:rStyle w:val="Hyperlink"/>
            <w:sz w:val="20"/>
            <w:szCs w:val="20"/>
          </w:rPr>
          <w:t>CERT.DOE@Maine.gov</w:t>
        </w:r>
      </w:hyperlink>
      <w:r w:rsidR="00DF07DF" w:rsidRPr="00D62CAD">
        <w:rPr>
          <w:sz w:val="20"/>
          <w:szCs w:val="20"/>
        </w:rPr>
        <w:t xml:space="preserve"> </w:t>
      </w:r>
      <w:r w:rsidRPr="00D62CAD">
        <w:rPr>
          <w:sz w:val="20"/>
          <w:szCs w:val="20"/>
        </w:rPr>
        <w:t xml:space="preserve">for review and processing. </w:t>
      </w:r>
      <w:r w:rsidR="00CA673F">
        <w:rPr>
          <w:sz w:val="20"/>
          <w:szCs w:val="20"/>
        </w:rPr>
        <w:t xml:space="preserve">To be considered for </w:t>
      </w:r>
      <w:r w:rsidR="00496E32">
        <w:rPr>
          <w:sz w:val="20"/>
          <w:szCs w:val="20"/>
        </w:rPr>
        <w:t xml:space="preserve">a </w:t>
      </w:r>
      <w:r w:rsidR="00CA673F">
        <w:rPr>
          <w:sz w:val="20"/>
          <w:szCs w:val="20"/>
        </w:rPr>
        <w:t>Waiver, the n</w:t>
      </w:r>
      <w:r w:rsidRPr="00D62CAD">
        <w:rPr>
          <w:sz w:val="20"/>
          <w:szCs w:val="20"/>
        </w:rPr>
        <w:t xml:space="preserve">ominated candidate must have an active application on file through the Maine Educator Information </w:t>
      </w:r>
      <w:r w:rsidR="00374C37">
        <w:rPr>
          <w:sz w:val="20"/>
          <w:szCs w:val="20"/>
        </w:rPr>
        <w:t>S</w:t>
      </w:r>
      <w:r w:rsidRPr="00D62CAD">
        <w:rPr>
          <w:sz w:val="20"/>
          <w:szCs w:val="20"/>
        </w:rPr>
        <w:t xml:space="preserve">ystem and </w:t>
      </w:r>
      <w:r w:rsidR="00D62CAD" w:rsidRPr="00D62CAD">
        <w:rPr>
          <w:sz w:val="20"/>
          <w:szCs w:val="20"/>
        </w:rPr>
        <w:t xml:space="preserve">through the evaluation process be </w:t>
      </w:r>
      <w:r w:rsidR="00AD3164">
        <w:rPr>
          <w:sz w:val="20"/>
          <w:szCs w:val="20"/>
        </w:rPr>
        <w:t>determined</w:t>
      </w:r>
      <w:r w:rsidR="00D62CAD" w:rsidRPr="00D62CAD">
        <w:rPr>
          <w:sz w:val="20"/>
          <w:szCs w:val="20"/>
        </w:rPr>
        <w:t xml:space="preserve"> ineligible for a </w:t>
      </w:r>
      <w:r w:rsidR="00CA673F">
        <w:rPr>
          <w:sz w:val="20"/>
          <w:szCs w:val="20"/>
        </w:rPr>
        <w:t xml:space="preserve">certificate. </w:t>
      </w:r>
    </w:p>
    <w:sectPr w:rsidR="00533D5F" w:rsidRPr="00CD396E" w:rsidSect="002B00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32719" w14:textId="77777777" w:rsidR="0054796B" w:rsidRDefault="0054796B" w:rsidP="00FA0E78">
      <w:pPr>
        <w:spacing w:after="0"/>
      </w:pPr>
      <w:r>
        <w:separator/>
      </w:r>
    </w:p>
  </w:endnote>
  <w:endnote w:type="continuationSeparator" w:id="0">
    <w:p w14:paraId="43A5FBF3" w14:textId="77777777" w:rsidR="0054796B" w:rsidRDefault="0054796B" w:rsidP="00FA0E78">
      <w:pPr>
        <w:spacing w:after="0"/>
      </w:pPr>
      <w:r>
        <w:continuationSeparator/>
      </w:r>
    </w:p>
  </w:endnote>
  <w:endnote w:type="continuationNotice" w:id="1">
    <w:p w14:paraId="37BEA26F" w14:textId="77777777" w:rsidR="0054796B" w:rsidRDefault="0054796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F04944" w14:paraId="3DB7B938" w14:textId="77777777" w:rsidTr="52F04944">
      <w:tc>
        <w:tcPr>
          <w:tcW w:w="3120" w:type="dxa"/>
        </w:tcPr>
        <w:p w14:paraId="0275881F" w14:textId="77777777" w:rsidR="52F04944" w:rsidRDefault="52F04944" w:rsidP="52F04944">
          <w:pPr>
            <w:pStyle w:val="Header"/>
            <w:ind w:left="-115"/>
          </w:pPr>
        </w:p>
      </w:tc>
      <w:tc>
        <w:tcPr>
          <w:tcW w:w="3120" w:type="dxa"/>
        </w:tcPr>
        <w:p w14:paraId="71F3BB57" w14:textId="77777777" w:rsidR="52F04944" w:rsidRDefault="52F04944" w:rsidP="52F04944">
          <w:pPr>
            <w:pStyle w:val="Header"/>
            <w:jc w:val="center"/>
          </w:pPr>
        </w:p>
      </w:tc>
      <w:tc>
        <w:tcPr>
          <w:tcW w:w="3120" w:type="dxa"/>
        </w:tcPr>
        <w:p w14:paraId="2E66EDA6" w14:textId="77777777" w:rsidR="52F04944" w:rsidRDefault="52F04944" w:rsidP="52F04944">
          <w:pPr>
            <w:pStyle w:val="Header"/>
            <w:ind w:right="-115"/>
            <w:jc w:val="right"/>
          </w:pPr>
        </w:p>
      </w:tc>
    </w:tr>
  </w:tbl>
  <w:p w14:paraId="4C4970DC" w14:textId="77777777" w:rsidR="52F04944" w:rsidRDefault="52F04944" w:rsidP="52F04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DD2A" w14:textId="77777777" w:rsidR="00900418" w:rsidRPr="00D93F69" w:rsidRDefault="00900418" w:rsidP="70E55C5E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b/>
        <w:bCs/>
        <w:noProof/>
        <w:color w:val="274F73"/>
      </w:rPr>
    </w:pPr>
  </w:p>
  <w:p w14:paraId="73187D3B" w14:textId="77777777" w:rsidR="00952C22" w:rsidRPr="00D93F69" w:rsidRDefault="00952C22" w:rsidP="00952C22">
    <w:pPr>
      <w:pStyle w:val="Header"/>
      <w:jc w:val="center"/>
      <w:rPr>
        <w:rFonts w:ascii="Times New Roman" w:hAnsi="Times New Roman" w:cs="Times New Roman"/>
        <w:noProof/>
        <w:color w:val="274F73"/>
      </w:rPr>
    </w:pPr>
    <w:r w:rsidRPr="70E55C5E">
      <w:rPr>
        <w:rFonts w:ascii="Times New Roman" w:hAnsi="Times New Roman" w:cs="Times New Roman"/>
        <w:b/>
        <w:bCs/>
        <w:noProof/>
        <w:color w:val="274F73"/>
      </w:rPr>
      <w:t xml:space="preserve">Location: </w:t>
    </w:r>
    <w:r w:rsidRPr="52F49292">
      <w:rPr>
        <w:rFonts w:ascii="Times New Roman" w:hAnsi="Times New Roman" w:cs="Times New Roman"/>
        <w:color w:val="274F73"/>
      </w:rPr>
      <w:t>23 State House Station</w:t>
    </w:r>
    <w:r>
      <w:rPr>
        <w:rFonts w:ascii="Times New Roman" w:hAnsi="Times New Roman" w:cs="Times New Roman"/>
        <w:color w:val="274F73"/>
      </w:rPr>
      <w:t xml:space="preserve">, </w:t>
    </w:r>
    <w:r w:rsidRPr="70E55C5E">
      <w:rPr>
        <w:rFonts w:ascii="Times New Roman" w:hAnsi="Times New Roman" w:cs="Times New Roman"/>
        <w:color w:val="274F73"/>
      </w:rPr>
      <w:t>Augusta, ME</w:t>
    </w:r>
    <w:r>
      <w:rPr>
        <w:rFonts w:ascii="Times New Roman" w:hAnsi="Times New Roman" w:cs="Times New Roman"/>
        <w:color w:val="274F73"/>
      </w:rPr>
      <w:t xml:space="preserve"> </w:t>
    </w:r>
    <w:r w:rsidRPr="70E55C5E">
      <w:rPr>
        <w:rFonts w:ascii="Times New Roman" w:hAnsi="Times New Roman" w:cs="Times New Roman"/>
        <w:color w:val="274F73"/>
      </w:rPr>
      <w:t>04333-0023</w:t>
    </w:r>
  </w:p>
  <w:p w14:paraId="0D892CB5" w14:textId="77777777" w:rsidR="00952C22" w:rsidRPr="00D93F69" w:rsidRDefault="00952C22" w:rsidP="00952C22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noProof/>
        <w:color w:val="274F73"/>
      </w:rPr>
    </w:pPr>
    <w:r w:rsidRPr="70E55C5E">
      <w:rPr>
        <w:rFonts w:ascii="Times New Roman" w:hAnsi="Times New Roman" w:cs="Times New Roman"/>
        <w:b/>
        <w:bCs/>
        <w:noProof/>
        <w:color w:val="274F73"/>
      </w:rPr>
      <w:t xml:space="preserve">Phone: </w:t>
    </w:r>
    <w:r w:rsidRPr="70E55C5E">
      <w:rPr>
        <w:rFonts w:ascii="Times New Roman" w:hAnsi="Times New Roman" w:cs="Times New Roman"/>
        <w:noProof/>
        <w:color w:val="274F73"/>
      </w:rPr>
      <w:t xml:space="preserve">207- 624-6600  |  </w:t>
    </w:r>
    <w:r w:rsidRPr="70E55C5E">
      <w:rPr>
        <w:rFonts w:ascii="Times New Roman" w:hAnsi="Times New Roman" w:cs="Times New Roman"/>
        <w:b/>
        <w:bCs/>
        <w:noProof/>
        <w:color w:val="274F73"/>
      </w:rPr>
      <w:t xml:space="preserve">Fax: </w:t>
    </w:r>
    <w:r w:rsidRPr="70E55C5E">
      <w:rPr>
        <w:rFonts w:ascii="Times New Roman" w:hAnsi="Times New Roman" w:cs="Times New Roman"/>
        <w:noProof/>
        <w:color w:val="274F73"/>
      </w:rPr>
      <w:t xml:space="preserve">207-624-6700  |  </w:t>
    </w:r>
    <w:r w:rsidRPr="70E55C5E">
      <w:rPr>
        <w:rFonts w:ascii="Times New Roman" w:hAnsi="Times New Roman" w:cs="Times New Roman"/>
        <w:b/>
        <w:bCs/>
        <w:noProof/>
        <w:color w:val="274F73"/>
      </w:rPr>
      <w:t xml:space="preserve">TTY Users: </w:t>
    </w:r>
    <w:r w:rsidRPr="70E55C5E">
      <w:rPr>
        <w:rFonts w:ascii="Times New Roman" w:hAnsi="Times New Roman" w:cs="Times New Roman"/>
        <w:noProof/>
        <w:color w:val="274F73"/>
      </w:rPr>
      <w:t xml:space="preserve">Call Maine Relay 711  |  </w:t>
    </w:r>
    <w:r w:rsidRPr="70E55C5E">
      <w:rPr>
        <w:rFonts w:ascii="Times New Roman" w:hAnsi="Times New Roman" w:cs="Times New Roman"/>
        <w:b/>
        <w:bCs/>
        <w:noProof/>
        <w:color w:val="274F73"/>
      </w:rPr>
      <w:t xml:space="preserve">Website: </w:t>
    </w:r>
    <w:r w:rsidRPr="70E55C5E">
      <w:rPr>
        <w:rFonts w:ascii="Times New Roman" w:hAnsi="Times New Roman" w:cs="Times New Roman"/>
        <w:noProof/>
        <w:color w:val="274F73"/>
      </w:rPr>
      <w:t>www.maine.gov/doe</w:t>
    </w:r>
  </w:p>
  <w:p w14:paraId="6284E15C" w14:textId="77777777" w:rsidR="00952C22" w:rsidRPr="00D93F69" w:rsidRDefault="00952C22" w:rsidP="00952C22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b/>
        <w:bCs/>
        <w:color w:val="274F73"/>
      </w:rPr>
    </w:pPr>
    <w:r w:rsidRPr="70E55C5E">
      <w:rPr>
        <w:rFonts w:ascii="Times New Roman" w:hAnsi="Times New Roman" w:cs="Times New Roman"/>
        <w:b/>
        <w:bCs/>
        <w:noProof/>
        <w:color w:val="274F73"/>
      </w:rPr>
      <w:t>An Equal Opportunity Employer</w:t>
    </w:r>
  </w:p>
  <w:p w14:paraId="1EC67CD0" w14:textId="77777777" w:rsidR="00900418" w:rsidRPr="00D93F69" w:rsidRDefault="00900418" w:rsidP="70E55C5E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b/>
        <w:bCs/>
        <w:noProof/>
        <w:color w:val="274F7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B279F" w14:textId="77777777" w:rsidR="00E62CAA" w:rsidRDefault="00E62CAA" w:rsidP="70E55C5E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b/>
        <w:bCs/>
        <w:noProof/>
        <w:color w:val="274F73"/>
      </w:rPr>
    </w:pPr>
  </w:p>
  <w:p w14:paraId="3E5BB80B" w14:textId="77777777" w:rsidR="00B643E5" w:rsidRPr="00D93F69" w:rsidRDefault="70E55C5E" w:rsidP="00952C22">
    <w:pPr>
      <w:pStyle w:val="Header"/>
      <w:jc w:val="center"/>
      <w:rPr>
        <w:rFonts w:ascii="Times New Roman" w:hAnsi="Times New Roman" w:cs="Times New Roman"/>
        <w:noProof/>
        <w:color w:val="274F73"/>
      </w:rPr>
    </w:pPr>
    <w:r w:rsidRPr="70E55C5E">
      <w:rPr>
        <w:rFonts w:ascii="Times New Roman" w:hAnsi="Times New Roman" w:cs="Times New Roman"/>
        <w:b/>
        <w:bCs/>
        <w:noProof/>
        <w:color w:val="274F73"/>
      </w:rPr>
      <w:t xml:space="preserve">Location: </w:t>
    </w:r>
    <w:r w:rsidR="00952C22" w:rsidRPr="52F49292">
      <w:rPr>
        <w:rFonts w:ascii="Times New Roman" w:hAnsi="Times New Roman" w:cs="Times New Roman"/>
        <w:color w:val="274F73"/>
      </w:rPr>
      <w:t>23 State House Station</w:t>
    </w:r>
    <w:r w:rsidR="00952C22">
      <w:rPr>
        <w:rFonts w:ascii="Times New Roman" w:hAnsi="Times New Roman" w:cs="Times New Roman"/>
        <w:color w:val="274F73"/>
      </w:rPr>
      <w:t xml:space="preserve">, </w:t>
    </w:r>
    <w:r w:rsidR="00952C22" w:rsidRPr="70E55C5E">
      <w:rPr>
        <w:rFonts w:ascii="Times New Roman" w:hAnsi="Times New Roman" w:cs="Times New Roman"/>
        <w:color w:val="274F73"/>
      </w:rPr>
      <w:t>Augusta, ME</w:t>
    </w:r>
    <w:r w:rsidR="00952C22">
      <w:rPr>
        <w:rFonts w:ascii="Times New Roman" w:hAnsi="Times New Roman" w:cs="Times New Roman"/>
        <w:color w:val="274F73"/>
      </w:rPr>
      <w:t xml:space="preserve"> </w:t>
    </w:r>
    <w:r w:rsidR="00952C22" w:rsidRPr="70E55C5E">
      <w:rPr>
        <w:rFonts w:ascii="Times New Roman" w:hAnsi="Times New Roman" w:cs="Times New Roman"/>
        <w:color w:val="274F73"/>
      </w:rPr>
      <w:t>04333-0023</w:t>
    </w:r>
  </w:p>
  <w:p w14:paraId="5FB065CF" w14:textId="77777777" w:rsidR="00B643E5" w:rsidRPr="00D93F69" w:rsidRDefault="70E55C5E" w:rsidP="70E55C5E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noProof/>
        <w:color w:val="274F73"/>
      </w:rPr>
    </w:pPr>
    <w:r w:rsidRPr="70E55C5E">
      <w:rPr>
        <w:rFonts w:ascii="Times New Roman" w:hAnsi="Times New Roman" w:cs="Times New Roman"/>
        <w:b/>
        <w:bCs/>
        <w:noProof/>
        <w:color w:val="274F73"/>
      </w:rPr>
      <w:t xml:space="preserve">Phone: </w:t>
    </w:r>
    <w:r w:rsidRPr="70E55C5E">
      <w:rPr>
        <w:rFonts w:ascii="Times New Roman" w:hAnsi="Times New Roman" w:cs="Times New Roman"/>
        <w:noProof/>
        <w:color w:val="274F73"/>
      </w:rPr>
      <w:t xml:space="preserve">207-624-6600  |  </w:t>
    </w:r>
    <w:r w:rsidRPr="70E55C5E">
      <w:rPr>
        <w:rFonts w:ascii="Times New Roman" w:hAnsi="Times New Roman" w:cs="Times New Roman"/>
        <w:b/>
        <w:bCs/>
        <w:noProof/>
        <w:color w:val="274F73"/>
      </w:rPr>
      <w:t xml:space="preserve">Fax: </w:t>
    </w:r>
    <w:r w:rsidRPr="70E55C5E">
      <w:rPr>
        <w:rFonts w:ascii="Times New Roman" w:hAnsi="Times New Roman" w:cs="Times New Roman"/>
        <w:noProof/>
        <w:color w:val="274F73"/>
      </w:rPr>
      <w:t xml:space="preserve">207-624-6700  |  </w:t>
    </w:r>
    <w:r w:rsidRPr="70E55C5E">
      <w:rPr>
        <w:rFonts w:ascii="Times New Roman" w:hAnsi="Times New Roman" w:cs="Times New Roman"/>
        <w:b/>
        <w:bCs/>
        <w:noProof/>
        <w:color w:val="274F73"/>
      </w:rPr>
      <w:t xml:space="preserve">TTY Users: </w:t>
    </w:r>
    <w:r w:rsidRPr="70E55C5E">
      <w:rPr>
        <w:rFonts w:ascii="Times New Roman" w:hAnsi="Times New Roman" w:cs="Times New Roman"/>
        <w:noProof/>
        <w:color w:val="274F73"/>
      </w:rPr>
      <w:t xml:space="preserve">Call Maine Relay 711  |  </w:t>
    </w:r>
    <w:r w:rsidRPr="70E55C5E">
      <w:rPr>
        <w:rFonts w:ascii="Times New Roman" w:hAnsi="Times New Roman" w:cs="Times New Roman"/>
        <w:b/>
        <w:bCs/>
        <w:noProof/>
        <w:color w:val="274F73"/>
      </w:rPr>
      <w:t xml:space="preserve">Website: </w:t>
    </w:r>
    <w:r w:rsidRPr="70E55C5E">
      <w:rPr>
        <w:rFonts w:ascii="Times New Roman" w:hAnsi="Times New Roman" w:cs="Times New Roman"/>
        <w:noProof/>
        <w:color w:val="274F73"/>
      </w:rPr>
      <w:t>www.maine.gov/doe</w:t>
    </w:r>
  </w:p>
  <w:p w14:paraId="0D3E9643" w14:textId="77777777" w:rsidR="00687EA8" w:rsidRPr="00D93F69" w:rsidRDefault="70E55C5E" w:rsidP="70E55C5E">
    <w:pPr>
      <w:pStyle w:val="Footer"/>
      <w:tabs>
        <w:tab w:val="clear" w:pos="9360"/>
        <w:tab w:val="right" w:pos="9720"/>
      </w:tabs>
      <w:ind w:right="-720" w:hanging="540"/>
      <w:jc w:val="center"/>
      <w:rPr>
        <w:rFonts w:ascii="Times New Roman" w:hAnsi="Times New Roman" w:cs="Times New Roman"/>
        <w:b/>
        <w:bCs/>
        <w:color w:val="274F73"/>
      </w:rPr>
    </w:pPr>
    <w:r w:rsidRPr="70E55C5E">
      <w:rPr>
        <w:rFonts w:ascii="Times New Roman" w:hAnsi="Times New Roman" w:cs="Times New Roman"/>
        <w:b/>
        <w:bCs/>
        <w:noProof/>
        <w:color w:val="274F73"/>
      </w:rPr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44D04" w14:textId="77777777" w:rsidR="0054796B" w:rsidRDefault="0054796B" w:rsidP="00FA0E78">
      <w:pPr>
        <w:spacing w:after="0"/>
      </w:pPr>
      <w:r>
        <w:separator/>
      </w:r>
    </w:p>
  </w:footnote>
  <w:footnote w:type="continuationSeparator" w:id="0">
    <w:p w14:paraId="4F6DB5B5" w14:textId="77777777" w:rsidR="0054796B" w:rsidRDefault="0054796B" w:rsidP="00FA0E78">
      <w:pPr>
        <w:spacing w:after="0"/>
      </w:pPr>
      <w:r>
        <w:continuationSeparator/>
      </w:r>
    </w:p>
  </w:footnote>
  <w:footnote w:type="continuationNotice" w:id="1">
    <w:p w14:paraId="50855251" w14:textId="77777777" w:rsidR="0054796B" w:rsidRDefault="0054796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2F04944" w14:paraId="1292A9C7" w14:textId="77777777" w:rsidTr="52F04944">
      <w:tc>
        <w:tcPr>
          <w:tcW w:w="3120" w:type="dxa"/>
        </w:tcPr>
        <w:p w14:paraId="2F29A2EC" w14:textId="77777777" w:rsidR="52F04944" w:rsidRDefault="52F04944" w:rsidP="52F04944">
          <w:pPr>
            <w:pStyle w:val="Header"/>
            <w:ind w:left="-115"/>
          </w:pPr>
        </w:p>
      </w:tc>
      <w:tc>
        <w:tcPr>
          <w:tcW w:w="3120" w:type="dxa"/>
        </w:tcPr>
        <w:p w14:paraId="6B5BF3D3" w14:textId="77777777" w:rsidR="52F04944" w:rsidRDefault="52F04944" w:rsidP="52F04944">
          <w:pPr>
            <w:pStyle w:val="Header"/>
            <w:jc w:val="center"/>
          </w:pPr>
        </w:p>
      </w:tc>
      <w:tc>
        <w:tcPr>
          <w:tcW w:w="3120" w:type="dxa"/>
        </w:tcPr>
        <w:p w14:paraId="41A5D96B" w14:textId="77777777" w:rsidR="52F04944" w:rsidRDefault="52F04944" w:rsidP="52F04944">
          <w:pPr>
            <w:pStyle w:val="Header"/>
            <w:ind w:right="-115"/>
            <w:jc w:val="right"/>
          </w:pPr>
        </w:p>
      </w:tc>
    </w:tr>
  </w:tbl>
  <w:p w14:paraId="1F87EAD9" w14:textId="77777777" w:rsidR="52F04944" w:rsidRDefault="52F04944" w:rsidP="52F04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A0FBEA4" w14:paraId="3DE53C4A" w14:textId="77777777" w:rsidTr="4A0FBEA4">
      <w:trPr>
        <w:trHeight w:val="300"/>
      </w:trPr>
      <w:tc>
        <w:tcPr>
          <w:tcW w:w="3120" w:type="dxa"/>
        </w:tcPr>
        <w:p w14:paraId="6020BC70" w14:textId="77777777" w:rsidR="4A0FBEA4" w:rsidRDefault="4A0FBEA4" w:rsidP="4A0FBEA4">
          <w:pPr>
            <w:pStyle w:val="Header"/>
            <w:ind w:left="-115"/>
          </w:pPr>
        </w:p>
      </w:tc>
      <w:tc>
        <w:tcPr>
          <w:tcW w:w="3120" w:type="dxa"/>
        </w:tcPr>
        <w:p w14:paraId="62EA09A6" w14:textId="77777777" w:rsidR="4A0FBEA4" w:rsidRDefault="4A0FBEA4" w:rsidP="4A0FBEA4">
          <w:pPr>
            <w:pStyle w:val="Header"/>
            <w:jc w:val="center"/>
          </w:pPr>
        </w:p>
      </w:tc>
      <w:tc>
        <w:tcPr>
          <w:tcW w:w="3120" w:type="dxa"/>
        </w:tcPr>
        <w:p w14:paraId="478113E6" w14:textId="77777777" w:rsidR="4A0FBEA4" w:rsidRDefault="4A0FBEA4" w:rsidP="4A0FBEA4">
          <w:pPr>
            <w:pStyle w:val="Header"/>
            <w:ind w:right="-115"/>
            <w:jc w:val="right"/>
          </w:pPr>
        </w:p>
      </w:tc>
    </w:tr>
  </w:tbl>
  <w:p w14:paraId="1E46C5A4" w14:textId="77777777" w:rsidR="000A1ADB" w:rsidRDefault="000A1A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030D3" w14:textId="77777777" w:rsidR="00115CB7" w:rsidRPr="006E1D59" w:rsidRDefault="00092578" w:rsidP="00092578">
    <w:pPr>
      <w:pStyle w:val="Header"/>
      <w:rPr>
        <w:rFonts w:ascii="Times New Roman" w:hAnsi="Times New Roman" w:cs="Times New Roman"/>
        <w:b/>
        <w:bCs/>
        <w:color w:val="274F73"/>
      </w:rPr>
    </w:pPr>
    <w:r>
      <w:rPr>
        <w:rFonts w:ascii="Times New Roman" w:hAnsi="Times New Roman" w:cs="Times New Roman"/>
        <w:noProof/>
        <w:color w:val="274F73"/>
      </w:rPr>
      <w:drawing>
        <wp:anchor distT="0" distB="0" distL="114300" distR="114300" simplePos="0" relativeHeight="251660288" behindDoc="0" locked="0" layoutInCell="1" allowOverlap="1" wp14:anchorId="4E791132" wp14:editId="42184837">
          <wp:simplePos x="0" y="0"/>
          <wp:positionH relativeFrom="column">
            <wp:posOffset>-165100</wp:posOffset>
          </wp:positionH>
          <wp:positionV relativeFrom="paragraph">
            <wp:posOffset>83185</wp:posOffset>
          </wp:positionV>
          <wp:extent cx="482600" cy="617855"/>
          <wp:effectExtent l="0" t="0" r="0" b="0"/>
          <wp:wrapSquare wrapText="bothSides"/>
          <wp:docPr id="898692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692341" name="Picture 898692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2600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color w:val="274F73"/>
      </w:rPr>
      <w:t xml:space="preserve">                                                      </w:t>
    </w:r>
    <w:r w:rsidR="70E55C5E" w:rsidRPr="70E55C5E">
      <w:rPr>
        <w:rFonts w:ascii="Times New Roman" w:hAnsi="Times New Roman" w:cs="Times New Roman"/>
        <w:b/>
        <w:bCs/>
        <w:color w:val="274F73"/>
      </w:rPr>
      <w:t>STATE OF MAINE</w:t>
    </w:r>
  </w:p>
  <w:p w14:paraId="4F0DD22A" w14:textId="77777777" w:rsidR="00115CB7" w:rsidRPr="006E1D59" w:rsidRDefault="00092578" w:rsidP="00092578">
    <w:pPr>
      <w:pStyle w:val="Header"/>
      <w:jc w:val="center"/>
      <w:rPr>
        <w:rFonts w:ascii="Times New Roman" w:hAnsi="Times New Roman" w:cs="Times New Roman"/>
        <w:b/>
        <w:bCs/>
        <w:color w:val="274F73"/>
      </w:rPr>
    </w:pPr>
    <w:r>
      <w:rPr>
        <w:rFonts w:ascii="Times New Roman" w:hAnsi="Times New Roman" w:cs="Times New Roman"/>
        <w:b/>
        <w:bCs/>
        <w:noProof/>
        <w:color w:val="274F73"/>
      </w:rPr>
      <w:drawing>
        <wp:anchor distT="0" distB="0" distL="114300" distR="114300" simplePos="0" relativeHeight="251658240" behindDoc="0" locked="0" layoutInCell="1" allowOverlap="1" wp14:anchorId="7E1E4100" wp14:editId="24F0F211">
          <wp:simplePos x="0" y="0"/>
          <wp:positionH relativeFrom="margin">
            <wp:align>right</wp:align>
          </wp:positionH>
          <wp:positionV relativeFrom="paragraph">
            <wp:posOffset>55245</wp:posOffset>
          </wp:positionV>
          <wp:extent cx="457200" cy="457200"/>
          <wp:effectExtent l="0" t="0" r="0" b="0"/>
          <wp:wrapSquare wrapText="bothSides"/>
          <wp:docPr id="1730561948" name="Picture 2" descr="Shape, background patter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561948" name="Picture 2" descr="Shape, background pattern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0E55C5E" w:rsidRPr="70E55C5E">
      <w:rPr>
        <w:rFonts w:ascii="Times New Roman" w:hAnsi="Times New Roman" w:cs="Times New Roman"/>
        <w:b/>
        <w:bCs/>
        <w:color w:val="274F73"/>
      </w:rPr>
      <w:t>DEPARTMENT OF EDUCATION</w:t>
    </w:r>
  </w:p>
  <w:p w14:paraId="604461FC" w14:textId="77777777" w:rsidR="0041432E" w:rsidRPr="006E1D59" w:rsidRDefault="52F49292" w:rsidP="0041432E">
    <w:pPr>
      <w:pStyle w:val="Header"/>
      <w:jc w:val="center"/>
      <w:rPr>
        <w:rFonts w:ascii="Times New Roman" w:hAnsi="Times New Roman" w:cs="Times New Roman"/>
        <w:color w:val="274F73"/>
      </w:rPr>
    </w:pPr>
    <w:r w:rsidRPr="52F49292">
      <w:rPr>
        <w:rFonts w:ascii="Times New Roman" w:hAnsi="Times New Roman" w:cs="Times New Roman"/>
        <w:color w:val="274F73"/>
      </w:rPr>
      <w:t>23 State House Station</w:t>
    </w:r>
  </w:p>
  <w:p w14:paraId="3A6FDA63" w14:textId="77777777" w:rsidR="00115CB7" w:rsidRPr="006E1D59" w:rsidRDefault="70E55C5E" w:rsidP="70E55C5E">
    <w:pPr>
      <w:pStyle w:val="Header"/>
      <w:jc w:val="center"/>
      <w:rPr>
        <w:rFonts w:ascii="Times New Roman" w:hAnsi="Times New Roman" w:cs="Times New Roman"/>
        <w:color w:val="274F73"/>
      </w:rPr>
    </w:pPr>
    <w:r w:rsidRPr="70E55C5E">
      <w:rPr>
        <w:rFonts w:ascii="Times New Roman" w:hAnsi="Times New Roman" w:cs="Times New Roman"/>
        <w:color w:val="274F73"/>
      </w:rPr>
      <w:t>Augusta, ME</w:t>
    </w:r>
  </w:p>
  <w:p w14:paraId="7019D9A2" w14:textId="77777777" w:rsidR="00115CB7" w:rsidRPr="006E1D59" w:rsidRDefault="70E55C5E" w:rsidP="0041432E">
    <w:pPr>
      <w:pStyle w:val="Header"/>
      <w:jc w:val="center"/>
      <w:rPr>
        <w:rFonts w:ascii="Times New Roman" w:hAnsi="Times New Roman" w:cs="Times New Roman"/>
        <w:color w:val="274F73"/>
      </w:rPr>
    </w:pPr>
    <w:r w:rsidRPr="70E55C5E">
      <w:rPr>
        <w:rFonts w:ascii="Times New Roman" w:hAnsi="Times New Roman" w:cs="Times New Roman"/>
        <w:color w:val="274F73"/>
      </w:rPr>
      <w:t>04333-0023</w:t>
    </w:r>
  </w:p>
  <w:p w14:paraId="2ABF1B9B" w14:textId="77777777" w:rsidR="00115CB7" w:rsidRPr="006E1D59" w:rsidRDefault="70E55C5E" w:rsidP="70E55C5E">
    <w:pPr>
      <w:pStyle w:val="Header"/>
      <w:tabs>
        <w:tab w:val="clear" w:pos="9360"/>
        <w:tab w:val="right" w:pos="9720"/>
      </w:tabs>
      <w:ind w:left="-540" w:right="-720"/>
      <w:rPr>
        <w:rFonts w:ascii="Times New Roman" w:hAnsi="Times New Roman" w:cs="Times New Roman"/>
        <w:b/>
        <w:bCs/>
        <w:color w:val="274F73"/>
      </w:rPr>
    </w:pPr>
    <w:r w:rsidRPr="70E55C5E">
      <w:rPr>
        <w:rFonts w:ascii="Times New Roman" w:hAnsi="Times New Roman" w:cs="Times New Roman"/>
        <w:b/>
        <w:bCs/>
        <w:color w:val="274F73"/>
      </w:rPr>
      <w:t>Janet T. Mills                                                                                                                                         Pender Makin</w:t>
    </w:r>
  </w:p>
  <w:p w14:paraId="0092D79D" w14:textId="77777777" w:rsidR="00115CB7" w:rsidRPr="006E1D59" w:rsidRDefault="70E55C5E" w:rsidP="70E55C5E">
    <w:pPr>
      <w:pStyle w:val="Header"/>
      <w:tabs>
        <w:tab w:val="clear" w:pos="9360"/>
        <w:tab w:val="right" w:pos="9720"/>
      </w:tabs>
      <w:ind w:left="-540" w:right="-720" w:hanging="360"/>
      <w:rPr>
        <w:rFonts w:ascii="Times New Roman" w:hAnsi="Times New Roman" w:cs="Times New Roman"/>
        <w:color w:val="274F73"/>
      </w:rPr>
    </w:pPr>
    <w:r w:rsidRPr="70E55C5E">
      <w:rPr>
        <w:rFonts w:ascii="Times New Roman" w:hAnsi="Times New Roman" w:cs="Times New Roman"/>
        <w:color w:val="274F73"/>
      </w:rPr>
      <w:t xml:space="preserve">           Governor                                                                                                                                             </w:t>
    </w:r>
    <w:r w:rsidR="00655082">
      <w:rPr>
        <w:rFonts w:ascii="Times New Roman" w:hAnsi="Times New Roman" w:cs="Times New Roman"/>
        <w:color w:val="274F73"/>
      </w:rPr>
      <w:t xml:space="preserve"> </w:t>
    </w:r>
    <w:r w:rsidRPr="70E55C5E">
      <w:rPr>
        <w:rFonts w:ascii="Times New Roman" w:hAnsi="Times New Roman" w:cs="Times New Roman"/>
        <w:color w:val="274F73"/>
      </w:rPr>
      <w:t>Commissioner</w:t>
    </w:r>
  </w:p>
  <w:p w14:paraId="1C664E65" w14:textId="77777777" w:rsidR="00115CB7" w:rsidRPr="006E1D59" w:rsidRDefault="00115CB7">
    <w:pPr>
      <w:pStyle w:val="Header"/>
      <w:rPr>
        <w:rFonts w:ascii="Times New Roman" w:hAnsi="Times New Roman" w:cs="Times New Roman"/>
        <w:color w:val="274F7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6338"/>
    <w:multiLevelType w:val="multilevel"/>
    <w:tmpl w:val="642E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A909A5"/>
    <w:multiLevelType w:val="hybridMultilevel"/>
    <w:tmpl w:val="4184C4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13405"/>
    <w:multiLevelType w:val="hybridMultilevel"/>
    <w:tmpl w:val="E8E429B4"/>
    <w:lvl w:ilvl="0" w:tplc="97B80F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F260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8F2FA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96A5A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0AAB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14BD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D2A2A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0EEA2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92D5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82456F"/>
    <w:multiLevelType w:val="hybridMultilevel"/>
    <w:tmpl w:val="117C3A38"/>
    <w:lvl w:ilvl="0" w:tplc="D6FAF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AF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38F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FE8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62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54A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369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3C5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2C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133004">
    <w:abstractNumId w:val="3"/>
  </w:num>
  <w:num w:numId="2" w16cid:durableId="550313147">
    <w:abstractNumId w:val="2"/>
  </w:num>
  <w:num w:numId="3" w16cid:durableId="1512842701">
    <w:abstractNumId w:val="0"/>
  </w:num>
  <w:num w:numId="4" w16cid:durableId="529951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25A"/>
    <w:rsid w:val="000252D9"/>
    <w:rsid w:val="00033383"/>
    <w:rsid w:val="0004053E"/>
    <w:rsid w:val="000423B7"/>
    <w:rsid w:val="00047AD9"/>
    <w:rsid w:val="0005226C"/>
    <w:rsid w:val="0005453D"/>
    <w:rsid w:val="00057626"/>
    <w:rsid w:val="00057D34"/>
    <w:rsid w:val="00063048"/>
    <w:rsid w:val="00063471"/>
    <w:rsid w:val="00075BC5"/>
    <w:rsid w:val="00083B47"/>
    <w:rsid w:val="00086CD2"/>
    <w:rsid w:val="00091251"/>
    <w:rsid w:val="000912BC"/>
    <w:rsid w:val="0009222C"/>
    <w:rsid w:val="00092578"/>
    <w:rsid w:val="0009723D"/>
    <w:rsid w:val="000A1ADB"/>
    <w:rsid w:val="000A40C7"/>
    <w:rsid w:val="000A556A"/>
    <w:rsid w:val="000A6706"/>
    <w:rsid w:val="000B244A"/>
    <w:rsid w:val="000B37C3"/>
    <w:rsid w:val="000B4EAB"/>
    <w:rsid w:val="000B54AD"/>
    <w:rsid w:val="000C0C51"/>
    <w:rsid w:val="000C3AC4"/>
    <w:rsid w:val="000F28B3"/>
    <w:rsid w:val="000F5750"/>
    <w:rsid w:val="000F628D"/>
    <w:rsid w:val="00102178"/>
    <w:rsid w:val="00103CAE"/>
    <w:rsid w:val="001049A8"/>
    <w:rsid w:val="00114615"/>
    <w:rsid w:val="00115CB7"/>
    <w:rsid w:val="00130EF4"/>
    <w:rsid w:val="00140182"/>
    <w:rsid w:val="001402FB"/>
    <w:rsid w:val="001522D2"/>
    <w:rsid w:val="0015527C"/>
    <w:rsid w:val="00163B50"/>
    <w:rsid w:val="00170D8D"/>
    <w:rsid w:val="0018259B"/>
    <w:rsid w:val="00192D42"/>
    <w:rsid w:val="001A44E9"/>
    <w:rsid w:val="001A579A"/>
    <w:rsid w:val="001B0CE8"/>
    <w:rsid w:val="001B7849"/>
    <w:rsid w:val="001C38CD"/>
    <w:rsid w:val="001C5F60"/>
    <w:rsid w:val="001C7427"/>
    <w:rsid w:val="001E167B"/>
    <w:rsid w:val="001E6BA9"/>
    <w:rsid w:val="001E753C"/>
    <w:rsid w:val="0020096C"/>
    <w:rsid w:val="0020766B"/>
    <w:rsid w:val="0023316D"/>
    <w:rsid w:val="00233DF6"/>
    <w:rsid w:val="0023554D"/>
    <w:rsid w:val="00251A71"/>
    <w:rsid w:val="0025639A"/>
    <w:rsid w:val="00286868"/>
    <w:rsid w:val="002877AA"/>
    <w:rsid w:val="002970E1"/>
    <w:rsid w:val="002B0025"/>
    <w:rsid w:val="002D6586"/>
    <w:rsid w:val="002E1277"/>
    <w:rsid w:val="002F579A"/>
    <w:rsid w:val="0030192E"/>
    <w:rsid w:val="003173EE"/>
    <w:rsid w:val="0032348A"/>
    <w:rsid w:val="00341A5D"/>
    <w:rsid w:val="00355429"/>
    <w:rsid w:val="003555EE"/>
    <w:rsid w:val="00357DF3"/>
    <w:rsid w:val="003637B6"/>
    <w:rsid w:val="00366C3B"/>
    <w:rsid w:val="00374C37"/>
    <w:rsid w:val="003763A1"/>
    <w:rsid w:val="00383B68"/>
    <w:rsid w:val="003B1450"/>
    <w:rsid w:val="003B302C"/>
    <w:rsid w:val="003B5D54"/>
    <w:rsid w:val="003B6404"/>
    <w:rsid w:val="003C3B55"/>
    <w:rsid w:val="0040547C"/>
    <w:rsid w:val="004106B6"/>
    <w:rsid w:val="0041432E"/>
    <w:rsid w:val="004258BC"/>
    <w:rsid w:val="004402EA"/>
    <w:rsid w:val="00455C13"/>
    <w:rsid w:val="00461868"/>
    <w:rsid w:val="00465DE0"/>
    <w:rsid w:val="00476314"/>
    <w:rsid w:val="00496E32"/>
    <w:rsid w:val="004A3FCE"/>
    <w:rsid w:val="004E1EC6"/>
    <w:rsid w:val="004F48E2"/>
    <w:rsid w:val="004F5BF7"/>
    <w:rsid w:val="004F773E"/>
    <w:rsid w:val="00502A3C"/>
    <w:rsid w:val="00505F2F"/>
    <w:rsid w:val="00514579"/>
    <w:rsid w:val="00515349"/>
    <w:rsid w:val="005169EC"/>
    <w:rsid w:val="00516D57"/>
    <w:rsid w:val="005318F4"/>
    <w:rsid w:val="00533D5F"/>
    <w:rsid w:val="005346F2"/>
    <w:rsid w:val="0054489B"/>
    <w:rsid w:val="005459FF"/>
    <w:rsid w:val="0054741E"/>
    <w:rsid w:val="0054796B"/>
    <w:rsid w:val="00560FE8"/>
    <w:rsid w:val="00561406"/>
    <w:rsid w:val="00562ACC"/>
    <w:rsid w:val="0057305B"/>
    <w:rsid w:val="0057593A"/>
    <w:rsid w:val="00581517"/>
    <w:rsid w:val="00587A5E"/>
    <w:rsid w:val="0059145B"/>
    <w:rsid w:val="00595824"/>
    <w:rsid w:val="00596459"/>
    <w:rsid w:val="00597852"/>
    <w:rsid w:val="005A0ADA"/>
    <w:rsid w:val="005A589B"/>
    <w:rsid w:val="005B63D2"/>
    <w:rsid w:val="005B6928"/>
    <w:rsid w:val="005C3EC4"/>
    <w:rsid w:val="005C6668"/>
    <w:rsid w:val="005D157C"/>
    <w:rsid w:val="005F3E29"/>
    <w:rsid w:val="005F4F0E"/>
    <w:rsid w:val="00614C75"/>
    <w:rsid w:val="006314B7"/>
    <w:rsid w:val="00655082"/>
    <w:rsid w:val="006620C0"/>
    <w:rsid w:val="00687EA8"/>
    <w:rsid w:val="006A203C"/>
    <w:rsid w:val="006B0CDE"/>
    <w:rsid w:val="006B4E7A"/>
    <w:rsid w:val="006C5E28"/>
    <w:rsid w:val="006E1D59"/>
    <w:rsid w:val="006F042D"/>
    <w:rsid w:val="006F3EDF"/>
    <w:rsid w:val="006F7A80"/>
    <w:rsid w:val="00700338"/>
    <w:rsid w:val="0071556C"/>
    <w:rsid w:val="00717053"/>
    <w:rsid w:val="0071755B"/>
    <w:rsid w:val="00726D8A"/>
    <w:rsid w:val="00736FBC"/>
    <w:rsid w:val="007512BA"/>
    <w:rsid w:val="007745BB"/>
    <w:rsid w:val="00776F31"/>
    <w:rsid w:val="00786452"/>
    <w:rsid w:val="00787C33"/>
    <w:rsid w:val="00792D65"/>
    <w:rsid w:val="00794932"/>
    <w:rsid w:val="007A241B"/>
    <w:rsid w:val="007C02C9"/>
    <w:rsid w:val="007C1D91"/>
    <w:rsid w:val="007D34F9"/>
    <w:rsid w:val="007D41F1"/>
    <w:rsid w:val="007E1F34"/>
    <w:rsid w:val="007E7A51"/>
    <w:rsid w:val="007F0154"/>
    <w:rsid w:val="0081620F"/>
    <w:rsid w:val="00821BAC"/>
    <w:rsid w:val="008269B6"/>
    <w:rsid w:val="00830A79"/>
    <w:rsid w:val="0083200D"/>
    <w:rsid w:val="00833812"/>
    <w:rsid w:val="00855C50"/>
    <w:rsid w:val="00860CFF"/>
    <w:rsid w:val="008610C2"/>
    <w:rsid w:val="00861982"/>
    <w:rsid w:val="0087131A"/>
    <w:rsid w:val="00883D35"/>
    <w:rsid w:val="00890712"/>
    <w:rsid w:val="008936F0"/>
    <w:rsid w:val="008937C2"/>
    <w:rsid w:val="00897C90"/>
    <w:rsid w:val="008B0E28"/>
    <w:rsid w:val="008C62F4"/>
    <w:rsid w:val="008D051F"/>
    <w:rsid w:val="008D234F"/>
    <w:rsid w:val="008D2D4F"/>
    <w:rsid w:val="00900418"/>
    <w:rsid w:val="009007D1"/>
    <w:rsid w:val="00921854"/>
    <w:rsid w:val="00933C7F"/>
    <w:rsid w:val="00952C22"/>
    <w:rsid w:val="009533AA"/>
    <w:rsid w:val="009562AB"/>
    <w:rsid w:val="00960919"/>
    <w:rsid w:val="0096625B"/>
    <w:rsid w:val="00971B78"/>
    <w:rsid w:val="009722C1"/>
    <w:rsid w:val="00973FFC"/>
    <w:rsid w:val="00975453"/>
    <w:rsid w:val="00984E36"/>
    <w:rsid w:val="00990194"/>
    <w:rsid w:val="009933BF"/>
    <w:rsid w:val="009A13B8"/>
    <w:rsid w:val="009A1883"/>
    <w:rsid w:val="009A6071"/>
    <w:rsid w:val="009A6BC9"/>
    <w:rsid w:val="009D0D73"/>
    <w:rsid w:val="009E01CF"/>
    <w:rsid w:val="009E3F1C"/>
    <w:rsid w:val="009E6095"/>
    <w:rsid w:val="009F2709"/>
    <w:rsid w:val="00A00043"/>
    <w:rsid w:val="00A04245"/>
    <w:rsid w:val="00A33FB0"/>
    <w:rsid w:val="00A34D6D"/>
    <w:rsid w:val="00A35E42"/>
    <w:rsid w:val="00A51B6F"/>
    <w:rsid w:val="00A57BE5"/>
    <w:rsid w:val="00A86ADF"/>
    <w:rsid w:val="00A92C5C"/>
    <w:rsid w:val="00A94FEE"/>
    <w:rsid w:val="00A95083"/>
    <w:rsid w:val="00A97388"/>
    <w:rsid w:val="00AB0ED2"/>
    <w:rsid w:val="00AC7A45"/>
    <w:rsid w:val="00AD1AD5"/>
    <w:rsid w:val="00AD2AD1"/>
    <w:rsid w:val="00AD3164"/>
    <w:rsid w:val="00AD3235"/>
    <w:rsid w:val="00AD436D"/>
    <w:rsid w:val="00AE423B"/>
    <w:rsid w:val="00B04114"/>
    <w:rsid w:val="00B05AEE"/>
    <w:rsid w:val="00B17DA9"/>
    <w:rsid w:val="00B20796"/>
    <w:rsid w:val="00B42B69"/>
    <w:rsid w:val="00B44985"/>
    <w:rsid w:val="00B6084D"/>
    <w:rsid w:val="00B643E5"/>
    <w:rsid w:val="00B64709"/>
    <w:rsid w:val="00B75C53"/>
    <w:rsid w:val="00B87A24"/>
    <w:rsid w:val="00B945E1"/>
    <w:rsid w:val="00BA6604"/>
    <w:rsid w:val="00BB4899"/>
    <w:rsid w:val="00BB621F"/>
    <w:rsid w:val="00BB690E"/>
    <w:rsid w:val="00BB6BB5"/>
    <w:rsid w:val="00BC1E3C"/>
    <w:rsid w:val="00BC2391"/>
    <w:rsid w:val="00BD15AE"/>
    <w:rsid w:val="00BD2D28"/>
    <w:rsid w:val="00BD4835"/>
    <w:rsid w:val="00BD6A6F"/>
    <w:rsid w:val="00BD7A89"/>
    <w:rsid w:val="00BE3ACD"/>
    <w:rsid w:val="00C01D37"/>
    <w:rsid w:val="00C01E07"/>
    <w:rsid w:val="00C11044"/>
    <w:rsid w:val="00C13B12"/>
    <w:rsid w:val="00C15F6F"/>
    <w:rsid w:val="00C16CDC"/>
    <w:rsid w:val="00C16D86"/>
    <w:rsid w:val="00C30810"/>
    <w:rsid w:val="00C33937"/>
    <w:rsid w:val="00C347AE"/>
    <w:rsid w:val="00C36FEF"/>
    <w:rsid w:val="00C454EB"/>
    <w:rsid w:val="00C52C34"/>
    <w:rsid w:val="00C63C97"/>
    <w:rsid w:val="00C644A6"/>
    <w:rsid w:val="00C6732A"/>
    <w:rsid w:val="00C82DA4"/>
    <w:rsid w:val="00C82DD2"/>
    <w:rsid w:val="00C929E8"/>
    <w:rsid w:val="00CA673F"/>
    <w:rsid w:val="00CC56F2"/>
    <w:rsid w:val="00CD396E"/>
    <w:rsid w:val="00CD7AF7"/>
    <w:rsid w:val="00CE1317"/>
    <w:rsid w:val="00CE2E39"/>
    <w:rsid w:val="00CF27F2"/>
    <w:rsid w:val="00CF2AD5"/>
    <w:rsid w:val="00CF6D0B"/>
    <w:rsid w:val="00D060DA"/>
    <w:rsid w:val="00D539FC"/>
    <w:rsid w:val="00D60CC3"/>
    <w:rsid w:val="00D62CAD"/>
    <w:rsid w:val="00D7200D"/>
    <w:rsid w:val="00D74AA5"/>
    <w:rsid w:val="00D81049"/>
    <w:rsid w:val="00D869A8"/>
    <w:rsid w:val="00D93F69"/>
    <w:rsid w:val="00DA3A90"/>
    <w:rsid w:val="00DA492C"/>
    <w:rsid w:val="00DB1FEB"/>
    <w:rsid w:val="00DB4A4B"/>
    <w:rsid w:val="00DD29AA"/>
    <w:rsid w:val="00DD43A9"/>
    <w:rsid w:val="00DD5BF9"/>
    <w:rsid w:val="00DE2845"/>
    <w:rsid w:val="00DE6FE4"/>
    <w:rsid w:val="00DF07DF"/>
    <w:rsid w:val="00DF2AE2"/>
    <w:rsid w:val="00DF46AB"/>
    <w:rsid w:val="00E1408A"/>
    <w:rsid w:val="00E14164"/>
    <w:rsid w:val="00E244AA"/>
    <w:rsid w:val="00E2662C"/>
    <w:rsid w:val="00E3002D"/>
    <w:rsid w:val="00E3093C"/>
    <w:rsid w:val="00E309EF"/>
    <w:rsid w:val="00E3212A"/>
    <w:rsid w:val="00E41705"/>
    <w:rsid w:val="00E475AC"/>
    <w:rsid w:val="00E5768C"/>
    <w:rsid w:val="00E62CAA"/>
    <w:rsid w:val="00E70F1C"/>
    <w:rsid w:val="00E96C21"/>
    <w:rsid w:val="00EB143A"/>
    <w:rsid w:val="00EC0BAE"/>
    <w:rsid w:val="00EC3843"/>
    <w:rsid w:val="00EC3B28"/>
    <w:rsid w:val="00ED4475"/>
    <w:rsid w:val="00ED54EA"/>
    <w:rsid w:val="00EE411F"/>
    <w:rsid w:val="00EE7E0B"/>
    <w:rsid w:val="00F10BF2"/>
    <w:rsid w:val="00F17FC5"/>
    <w:rsid w:val="00F23D4A"/>
    <w:rsid w:val="00F264B0"/>
    <w:rsid w:val="00F32BA5"/>
    <w:rsid w:val="00F345CC"/>
    <w:rsid w:val="00F348AC"/>
    <w:rsid w:val="00F60063"/>
    <w:rsid w:val="00F62156"/>
    <w:rsid w:val="00F6243F"/>
    <w:rsid w:val="00F63DB1"/>
    <w:rsid w:val="00F70DB7"/>
    <w:rsid w:val="00F73616"/>
    <w:rsid w:val="00F842D5"/>
    <w:rsid w:val="00FA0E78"/>
    <w:rsid w:val="00FA77D2"/>
    <w:rsid w:val="00FB13C9"/>
    <w:rsid w:val="00FB14EB"/>
    <w:rsid w:val="00FB6743"/>
    <w:rsid w:val="00FB69BD"/>
    <w:rsid w:val="00FB77BC"/>
    <w:rsid w:val="00FC3137"/>
    <w:rsid w:val="00FC391A"/>
    <w:rsid w:val="00FC525A"/>
    <w:rsid w:val="00FC6AC8"/>
    <w:rsid w:val="00FC7EBF"/>
    <w:rsid w:val="00FD4B39"/>
    <w:rsid w:val="00FD56F8"/>
    <w:rsid w:val="00FD64F7"/>
    <w:rsid w:val="00FD67F9"/>
    <w:rsid w:val="00FE774E"/>
    <w:rsid w:val="00FF16A3"/>
    <w:rsid w:val="00FF174B"/>
    <w:rsid w:val="05A94060"/>
    <w:rsid w:val="07D103C9"/>
    <w:rsid w:val="0A4E3847"/>
    <w:rsid w:val="177178EB"/>
    <w:rsid w:val="1799EF00"/>
    <w:rsid w:val="18C76A7B"/>
    <w:rsid w:val="1A4C2951"/>
    <w:rsid w:val="1C22DABF"/>
    <w:rsid w:val="1C24185A"/>
    <w:rsid w:val="1C9B63FE"/>
    <w:rsid w:val="1DAFEEAE"/>
    <w:rsid w:val="1E2953F5"/>
    <w:rsid w:val="22969F80"/>
    <w:rsid w:val="25A351DB"/>
    <w:rsid w:val="25B095E0"/>
    <w:rsid w:val="26431964"/>
    <w:rsid w:val="2B4EFC3B"/>
    <w:rsid w:val="31830F0B"/>
    <w:rsid w:val="367807B6"/>
    <w:rsid w:val="3723AB5B"/>
    <w:rsid w:val="3810E2AD"/>
    <w:rsid w:val="3A36B3AA"/>
    <w:rsid w:val="42EB9EF8"/>
    <w:rsid w:val="439BFF82"/>
    <w:rsid w:val="478A77B4"/>
    <w:rsid w:val="49CA042D"/>
    <w:rsid w:val="4A0FBEA4"/>
    <w:rsid w:val="4C16099F"/>
    <w:rsid w:val="4C377101"/>
    <w:rsid w:val="4D23B7A9"/>
    <w:rsid w:val="4D9BA607"/>
    <w:rsid w:val="4E0A7C82"/>
    <w:rsid w:val="4F0FF54D"/>
    <w:rsid w:val="521D9C34"/>
    <w:rsid w:val="52F04944"/>
    <w:rsid w:val="52F49292"/>
    <w:rsid w:val="5591E06A"/>
    <w:rsid w:val="55B72DE4"/>
    <w:rsid w:val="56793192"/>
    <w:rsid w:val="5E7DF8A1"/>
    <w:rsid w:val="5EB15F60"/>
    <w:rsid w:val="64113132"/>
    <w:rsid w:val="6724E745"/>
    <w:rsid w:val="67B37ED4"/>
    <w:rsid w:val="6A655B10"/>
    <w:rsid w:val="6AAB0ACD"/>
    <w:rsid w:val="6CA0420C"/>
    <w:rsid w:val="6DF41CDF"/>
    <w:rsid w:val="701B8DC8"/>
    <w:rsid w:val="706BBAFA"/>
    <w:rsid w:val="70E55C5E"/>
    <w:rsid w:val="71F658D9"/>
    <w:rsid w:val="72E1ED03"/>
    <w:rsid w:val="73C40D81"/>
    <w:rsid w:val="77E80DA6"/>
    <w:rsid w:val="79753A00"/>
    <w:rsid w:val="7B0F24FA"/>
    <w:rsid w:val="7B78A1FB"/>
    <w:rsid w:val="7B9A1FCD"/>
    <w:rsid w:val="7F70834F"/>
    <w:rsid w:val="7FF2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C1C07D"/>
  <w15:docId w15:val="{F483CD44-B1C1-4F08-B7CC-428FB9DC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E7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A0E78"/>
  </w:style>
  <w:style w:type="paragraph" w:styleId="Footer">
    <w:name w:val="footer"/>
    <w:basedOn w:val="Normal"/>
    <w:link w:val="FooterChar"/>
    <w:uiPriority w:val="99"/>
    <w:unhideWhenUsed/>
    <w:rsid w:val="00FA0E7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0E78"/>
  </w:style>
  <w:style w:type="paragraph" w:styleId="BalloonText">
    <w:name w:val="Balloon Text"/>
    <w:basedOn w:val="Normal"/>
    <w:link w:val="BalloonTextChar"/>
    <w:uiPriority w:val="99"/>
    <w:semiHidden/>
    <w:unhideWhenUsed/>
    <w:rsid w:val="00FA0E7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E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0F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41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86C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1049A8"/>
    <w:pPr>
      <w:spacing w:after="0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ERT.DOE@Maine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e.N.Yates\Downloads\Maine%20DOE%20Letterhead%20-%20Updated%20March%202026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4d829d-fbfb-4b2f-b3ff-512c8664d3e8">
      <UserInfo>
        <DisplayName>Tarr, Jennifer L</DisplayName>
        <AccountId>15</AccountId>
        <AccountType/>
      </UserInfo>
      <UserInfo>
        <DisplayName>Landry, Sean</DisplayName>
        <AccountId>8</AccountId>
        <AccountType/>
      </UserInfo>
    </SharedWithUsers>
    <TaxCatchAll xmlns="8e4d829d-fbfb-4b2f-b3ff-512c8664d3e8" xsi:nil="true"/>
    <Notes xmlns="d88a5585-8329-475e-b2d5-3ecaed923975">Please download a copy - Do not edit the original version. Thank you.</Notes>
    <lcf76f155ced4ddcb4097134ff3c332f xmlns="d88a5585-8329-475e-b2d5-3ecaed923975">
      <Terms xmlns="http://schemas.microsoft.com/office/infopath/2007/PartnerControls"/>
    </lcf76f155ced4ddcb4097134ff3c332f>
    <ie8f5300a76e4615ac8677561665fe8e xmlns="d88a5585-8329-475e-b2d5-3ecaed923975">
      <Terms xmlns="http://schemas.microsoft.com/office/infopath/2007/PartnerControls"/>
    </ie8f5300a76e4615ac8677561665fe8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8" ma:contentTypeDescription="Create a new document." ma:contentTypeScope="" ma:versionID="5b4168e6780d29acb4fb375952ad5d8f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e0a59fbd4270c0c6ec630c1f4ef5d4ae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F2ED8F-EFF6-4CBD-8BBD-D582272B8B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BC795-59F3-4D33-8BC1-A093E70FCC8E}">
  <ds:schemaRefs>
    <ds:schemaRef ds:uri="http://schemas.microsoft.com/office/2006/metadata/properties"/>
    <ds:schemaRef ds:uri="http://schemas.microsoft.com/office/infopath/2007/PartnerControls"/>
    <ds:schemaRef ds:uri="8e4d829d-fbfb-4b2f-b3ff-512c8664d3e8"/>
    <ds:schemaRef ds:uri="d88a5585-8329-475e-b2d5-3ecaed923975"/>
  </ds:schemaRefs>
</ds:datastoreItem>
</file>

<file path=customXml/itemProps3.xml><?xml version="1.0" encoding="utf-8"?>
<ds:datastoreItem xmlns:ds="http://schemas.openxmlformats.org/officeDocument/2006/customXml" ds:itemID="{F42330A0-99CC-4822-9BEC-411470BE7C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943A95-13A4-4FD3-8ECF-BFCB65914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a5585-8329-475e-b2d5-3ecaed923975"/>
    <ds:schemaRef ds:uri="8e4d829d-fbfb-4b2f-b3ff-512c8664d3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Maine DOE Letterhead - Updated March 2026 (1).dotx</Template>
  <TotalTime>10</TotalTime>
  <Pages>1</Pages>
  <Words>302</Words>
  <Characters>1694</Characters>
  <Application>Microsoft Office Word</Application>
  <DocSecurity>0</DocSecurity>
  <Lines>84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Yates, Michelle N</dc:creator>
  <cp:keywords/>
  <cp:lastModifiedBy>Reinhard, Erin K</cp:lastModifiedBy>
  <cp:revision>6</cp:revision>
  <cp:lastPrinted>2026-08-05T15:39:00Z</cp:lastPrinted>
  <dcterms:created xsi:type="dcterms:W3CDTF">2026-09-23T13:34:00Z</dcterms:created>
  <dcterms:modified xsi:type="dcterms:W3CDTF">2026-09-23T13:44:00Z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  <property fmtid="{D5CDD505-2E9C-101B-9397-08002B2CF9AE}" pid="3" name="Order">
    <vt:r8>522600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etadata">
    <vt:lpwstr/>
  </property>
  <property fmtid="{D5CDD505-2E9C-101B-9397-08002B2CF9AE}" pid="10" name="GrammarlyDocumentId">
    <vt:lpwstr>adfcffb5-1936-4818-b5fc-f8133e38e6fe</vt:lpwstr>
  </property>
</Properties>
</file>